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27F77" w14:textId="411C33BE" w:rsidR="006473F6" w:rsidRPr="006473F6" w:rsidRDefault="00057AD3">
      <w:pPr>
        <w:rPr>
          <w:sz w:val="16"/>
          <w:szCs w:val="16"/>
        </w:rPr>
      </w:pPr>
      <w:r w:rsidRPr="006473F6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D1F63AD" wp14:editId="71F9DB35">
            <wp:simplePos x="0" y="0"/>
            <wp:positionH relativeFrom="margin">
              <wp:align>left</wp:align>
            </wp:positionH>
            <wp:positionV relativeFrom="paragraph">
              <wp:posOffset>-131388</wp:posOffset>
            </wp:positionV>
            <wp:extent cx="5957455" cy="623454"/>
            <wp:effectExtent l="0" t="0" r="0" b="5715"/>
            <wp:wrapNone/>
            <wp:docPr id="192096093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3" b="91593"/>
                    <a:stretch/>
                  </pic:blipFill>
                  <pic:spPr bwMode="auto">
                    <a:xfrm>
                      <a:off x="0" y="0"/>
                      <a:ext cx="5957455" cy="6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A0B65" w14:textId="3A84AE0D" w:rsidR="006473F6" w:rsidRPr="006473F6" w:rsidRDefault="006473F6">
      <w:pPr>
        <w:rPr>
          <w:sz w:val="18"/>
          <w:szCs w:val="18"/>
        </w:rPr>
      </w:pPr>
      <w:bookmarkStart w:id="0" w:name="do|ax1|pa2"/>
      <w:bookmarkEnd w:id="0"/>
    </w:p>
    <w:p w14:paraId="31D79574" w14:textId="261695E2" w:rsidR="001954AE" w:rsidRPr="006473F6" w:rsidRDefault="006473F6" w:rsidP="006473F6">
      <w:pPr>
        <w:spacing w:after="0"/>
        <w:ind w:firstLine="720"/>
        <w:rPr>
          <w:rFonts w:ascii="Times New Roman" w:hAnsi="Times New Roman"/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</w:t>
      </w:r>
      <w:r w:rsidRPr="006473F6">
        <w:rPr>
          <w:rFonts w:ascii="Times New Roman" w:hAnsi="Times New Roman"/>
          <w:b/>
          <w:bCs/>
          <w:sz w:val="16"/>
          <w:szCs w:val="16"/>
        </w:rPr>
        <w:t>PRIMAR                                                               SECRETAR GENERAL AL UAT</w:t>
      </w:r>
    </w:p>
    <w:p w14:paraId="5C16DE48" w14:textId="119E9345" w:rsidR="006473F6" w:rsidRPr="006473F6" w:rsidRDefault="006473F6" w:rsidP="006473F6">
      <w:pPr>
        <w:spacing w:after="0"/>
        <w:jc w:val="center"/>
        <w:rPr>
          <w:sz w:val="16"/>
          <w:szCs w:val="16"/>
        </w:rPr>
      </w:pPr>
      <w:r w:rsidRPr="006473F6">
        <w:rPr>
          <w:b/>
          <w:bCs/>
          <w:sz w:val="16"/>
          <w:szCs w:val="16"/>
        </w:rPr>
        <w:t xml:space="preserve">    </w:t>
      </w:r>
      <w:r>
        <w:rPr>
          <w:b/>
          <w:bCs/>
          <w:sz w:val="16"/>
          <w:szCs w:val="16"/>
        </w:rPr>
        <w:t xml:space="preserve">     </w:t>
      </w:r>
      <w:r w:rsidRPr="006473F6">
        <w:rPr>
          <w:b/>
          <w:bCs/>
          <w:sz w:val="16"/>
          <w:szCs w:val="16"/>
        </w:rPr>
        <w:t xml:space="preserve">Vasile JURCA      </w:t>
      </w:r>
      <w:r w:rsidR="008A6D84">
        <w:rPr>
          <w:b/>
          <w:bCs/>
          <w:sz w:val="16"/>
          <w:szCs w:val="16"/>
        </w:rPr>
        <w:t xml:space="preserve">              </w:t>
      </w:r>
      <w:r w:rsidRPr="006473F6">
        <w:rPr>
          <w:b/>
          <w:bCs/>
          <w:sz w:val="16"/>
          <w:szCs w:val="16"/>
        </w:rPr>
        <w:t xml:space="preserve">                                                      </w:t>
      </w:r>
      <w:r>
        <w:rPr>
          <w:b/>
          <w:bCs/>
          <w:sz w:val="16"/>
          <w:szCs w:val="16"/>
        </w:rPr>
        <w:t xml:space="preserve">    </w:t>
      </w:r>
      <w:r w:rsidRPr="006473F6">
        <w:rPr>
          <w:b/>
          <w:bCs/>
          <w:sz w:val="16"/>
          <w:szCs w:val="16"/>
        </w:rPr>
        <w:t xml:space="preserve"> Adriana-Elena DAIAN</w:t>
      </w:r>
    </w:p>
    <w:p w14:paraId="38B57E5A" w14:textId="2097039D" w:rsidR="006473F6" w:rsidRDefault="006473F6"/>
    <w:p w14:paraId="4A476BB3" w14:textId="77777777" w:rsidR="00057AD3" w:rsidRDefault="00057AD3"/>
    <w:p w14:paraId="48704C27" w14:textId="77777777" w:rsidR="00057AD3" w:rsidRDefault="00057AD3"/>
    <w:p w14:paraId="04931698" w14:textId="2F79F033" w:rsidR="006473F6" w:rsidRDefault="00057AD3">
      <w:r>
        <w:rPr>
          <w:noProof/>
        </w:rPr>
        <w:drawing>
          <wp:inline distT="0" distB="0" distL="0" distR="0" wp14:anchorId="740095F0" wp14:editId="4175A868">
            <wp:extent cx="5731510" cy="6310234"/>
            <wp:effectExtent l="0" t="0" r="2540" b="0"/>
            <wp:docPr id="3836282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770"/>
                    <a:stretch/>
                  </pic:blipFill>
                  <pic:spPr bwMode="auto">
                    <a:xfrm>
                      <a:off x="0" y="0"/>
                      <a:ext cx="5731510" cy="63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D59F2" w14:textId="77777777" w:rsidR="001954AE" w:rsidRDefault="00000000">
      <w:bookmarkStart w:id="1" w:name="do|ax1|pa3"/>
      <w:bookmarkEnd w:id="1"/>
      <w:r>
        <w:rPr>
          <w:noProof/>
        </w:rPr>
        <w:lastRenderedPageBreak/>
        <w:drawing>
          <wp:inline distT="0" distB="0" distL="0" distR="0" wp14:anchorId="2E1A9442" wp14:editId="4CB672FB">
            <wp:extent cx="5943600" cy="7745096"/>
            <wp:effectExtent l="0" t="0" r="0" b="8254"/>
            <wp:docPr id="42555420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C07017" w14:textId="77777777" w:rsidR="001954AE" w:rsidRDefault="00000000">
      <w:bookmarkStart w:id="2" w:name="do|ax1|pa4"/>
      <w:bookmarkEnd w:id="2"/>
      <w:r>
        <w:rPr>
          <w:noProof/>
        </w:rPr>
        <w:lastRenderedPageBreak/>
        <w:drawing>
          <wp:inline distT="0" distB="0" distL="0" distR="0" wp14:anchorId="0E65DA35" wp14:editId="7470E09E">
            <wp:extent cx="5943600" cy="6543675"/>
            <wp:effectExtent l="0" t="0" r="0" b="9525"/>
            <wp:docPr id="128055182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3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991C56" w14:textId="77777777" w:rsidR="001954AE" w:rsidRDefault="00000000">
      <w:bookmarkStart w:id="3" w:name="do|ax1|pa5"/>
      <w:bookmarkEnd w:id="3"/>
      <w:r>
        <w:rPr>
          <w:noProof/>
        </w:rPr>
        <w:lastRenderedPageBreak/>
        <w:drawing>
          <wp:inline distT="0" distB="0" distL="0" distR="0" wp14:anchorId="29660489" wp14:editId="49C8CE6A">
            <wp:extent cx="5943600" cy="6744330"/>
            <wp:effectExtent l="0" t="0" r="0" b="0"/>
            <wp:docPr id="83079099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4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E1045A" w14:textId="77777777" w:rsidR="001954AE" w:rsidRDefault="00000000">
      <w:bookmarkStart w:id="4" w:name="do|ax1|pa6"/>
      <w:bookmarkEnd w:id="4"/>
      <w:r>
        <w:rPr>
          <w:noProof/>
        </w:rPr>
        <w:lastRenderedPageBreak/>
        <w:drawing>
          <wp:inline distT="0" distB="0" distL="0" distR="0" wp14:anchorId="37A39FC3" wp14:editId="1B34BADB">
            <wp:extent cx="5943600" cy="7543169"/>
            <wp:effectExtent l="0" t="0" r="0" b="631"/>
            <wp:docPr id="207482009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1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70ED39" w14:textId="77777777" w:rsidR="001954AE" w:rsidRDefault="00000000">
      <w:bookmarkStart w:id="5" w:name="do|ax1|pa7"/>
      <w:bookmarkEnd w:id="5"/>
      <w:r>
        <w:rPr>
          <w:noProof/>
        </w:rPr>
        <w:lastRenderedPageBreak/>
        <w:drawing>
          <wp:inline distT="0" distB="0" distL="0" distR="0" wp14:anchorId="50F1342E" wp14:editId="506BB3A2">
            <wp:extent cx="5943600" cy="7361550"/>
            <wp:effectExtent l="0" t="0" r="0" b="0"/>
            <wp:docPr id="182390973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1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499FB6" w14:textId="77777777" w:rsidR="001954AE" w:rsidRDefault="00000000">
      <w:bookmarkStart w:id="6" w:name="do|ax1|pa8"/>
      <w:bookmarkEnd w:id="6"/>
      <w:r>
        <w:rPr>
          <w:noProof/>
        </w:rPr>
        <w:lastRenderedPageBreak/>
        <w:drawing>
          <wp:inline distT="0" distB="0" distL="0" distR="0" wp14:anchorId="4ED72F68" wp14:editId="304295A7">
            <wp:extent cx="5943600" cy="6988814"/>
            <wp:effectExtent l="0" t="0" r="0" b="2536"/>
            <wp:docPr id="99093103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88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80FAA2" w14:textId="77777777" w:rsidR="001954AE" w:rsidRDefault="00000000">
      <w:bookmarkStart w:id="7" w:name="do|ax1|pa9"/>
      <w:bookmarkEnd w:id="7"/>
      <w:r>
        <w:rPr>
          <w:noProof/>
        </w:rPr>
        <w:lastRenderedPageBreak/>
        <w:drawing>
          <wp:inline distT="0" distB="0" distL="0" distR="0" wp14:anchorId="0573FE97" wp14:editId="4DFA8EF1">
            <wp:extent cx="5943600" cy="8092440"/>
            <wp:effectExtent l="0" t="0" r="0" b="3810"/>
            <wp:docPr id="148103664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2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1BF9CF" w14:textId="77777777" w:rsidR="001954AE" w:rsidRDefault="00000000">
      <w:bookmarkStart w:id="8" w:name="do|ax1|pa10"/>
      <w:bookmarkEnd w:id="8"/>
      <w:r>
        <w:rPr>
          <w:noProof/>
        </w:rPr>
        <w:lastRenderedPageBreak/>
        <w:drawing>
          <wp:inline distT="0" distB="0" distL="0" distR="0" wp14:anchorId="204A9436" wp14:editId="68249B3B">
            <wp:extent cx="4690743" cy="8229600"/>
            <wp:effectExtent l="0" t="0" r="0" b="0"/>
            <wp:docPr id="6251597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743" cy="8229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4B55B0" w14:textId="77777777" w:rsidR="001954AE" w:rsidRDefault="001954AE"/>
    <w:sectPr w:rsidR="001954AE" w:rsidSect="00057AD3">
      <w:headerReference w:type="first" r:id="rId15"/>
      <w:pgSz w:w="11906" w:h="16838" w:code="9"/>
      <w:pgMar w:top="1440" w:right="1440" w:bottom="1440" w:left="1440" w:header="720" w:footer="7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74D76" w14:textId="77777777" w:rsidR="0020064B" w:rsidRDefault="0020064B">
      <w:pPr>
        <w:spacing w:after="0" w:line="240" w:lineRule="auto"/>
      </w:pPr>
      <w:r>
        <w:separator/>
      </w:r>
    </w:p>
  </w:endnote>
  <w:endnote w:type="continuationSeparator" w:id="0">
    <w:p w14:paraId="153EEC7D" w14:textId="77777777" w:rsidR="0020064B" w:rsidRDefault="0020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CC20A" w14:textId="77777777" w:rsidR="0020064B" w:rsidRDefault="0020064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EF3F69" w14:textId="77777777" w:rsidR="0020064B" w:rsidRDefault="00200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D869" w14:textId="77777777" w:rsidR="00000000" w:rsidRDefault="00000000">
    <w:pPr>
      <w:pStyle w:val="Header"/>
      <w:jc w:val="right"/>
    </w:pPr>
    <w:r>
      <w:t xml:space="preserve">Anexa nr. 1 </w:t>
    </w:r>
  </w:p>
  <w:p w14:paraId="343416AD" w14:textId="77777777" w:rsidR="00000000" w:rsidRDefault="00000000">
    <w:pPr>
      <w:pStyle w:val="Header"/>
    </w:pPr>
    <w:r>
      <w:t>Anexa nr. 1 la normele metodologice de aplicare a prevederilor Legii nr.196/2016 privind venitul minim de incluziune , aprobate prin Hotărârea Guvernului nr.1073/2022)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1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954AE"/>
    <w:rsid w:val="00057AD3"/>
    <w:rsid w:val="000937F6"/>
    <w:rsid w:val="001954AE"/>
    <w:rsid w:val="0020064B"/>
    <w:rsid w:val="006473F6"/>
    <w:rsid w:val="008A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5B43D"/>
  <w15:docId w15:val="{3422B439-1DEF-4B99-808D-F18A3DF49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Cristi</cp:lastModifiedBy>
  <cp:revision>4</cp:revision>
  <dcterms:created xsi:type="dcterms:W3CDTF">2023-10-31T09:45:00Z</dcterms:created>
  <dcterms:modified xsi:type="dcterms:W3CDTF">2023-10-31T09:48:00Z</dcterms:modified>
</cp:coreProperties>
</file>